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B1CF8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37" name="Picture 36" descr="1996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8" name="Picture 37" descr="1996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9" name="Picture 38" descr="1996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0" name="Picture 39" descr="1996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6680" cy="9994392"/>
            <wp:effectExtent l="19050" t="0" r="7620" b="0"/>
            <wp:docPr id="41" name="Picture 40" descr="1996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2" name="Picture 41" descr="1996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3" name="Picture 42" descr="1996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4" name="Picture 43" descr="1996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640D9"/>
    <w:rsid w:val="0047650E"/>
    <w:rsid w:val="00484D0E"/>
    <w:rsid w:val="005212A0"/>
    <w:rsid w:val="00585480"/>
    <w:rsid w:val="00611B4C"/>
    <w:rsid w:val="00642F3D"/>
    <w:rsid w:val="00697F1E"/>
    <w:rsid w:val="00906884"/>
    <w:rsid w:val="009B1CF8"/>
    <w:rsid w:val="00A10B2B"/>
    <w:rsid w:val="00D16D4E"/>
    <w:rsid w:val="00D32CC1"/>
    <w:rsid w:val="00D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2017-11-24T13:49:00Z</dcterms:created>
  <dcterms:modified xsi:type="dcterms:W3CDTF">2017-11-24T13:51:00Z</dcterms:modified>
</cp:coreProperties>
</file>